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7AA" w:rsidRPr="005654D1" w:rsidRDefault="006A07AA" w:rsidP="005654D1">
      <w:pPr>
        <w:ind w:left="420" w:hangingChars="200" w:hanging="420"/>
        <w:rPr>
          <w:rFonts w:ascii="ＭＳ ゴシック" w:eastAsia="ＭＳ ゴシック" w:hAnsi="ＭＳ ゴシック"/>
        </w:rPr>
      </w:pPr>
    </w:p>
    <w:p w:rsidR="006A07AA" w:rsidRDefault="006A07AA" w:rsidP="00096F81">
      <w:pPr>
        <w:ind w:left="420" w:hangingChars="200" w:hanging="420"/>
        <w:jc w:val="right"/>
      </w:pPr>
      <w:r>
        <w:rPr>
          <w:rFonts w:hint="eastAsia"/>
        </w:rPr>
        <w:t>平成</w:t>
      </w:r>
      <w:r>
        <w:t>26</w:t>
      </w:r>
      <w:r>
        <w:rPr>
          <w:rFonts w:hint="eastAsia"/>
        </w:rPr>
        <w:t>年　　月　　日</w:t>
      </w:r>
    </w:p>
    <w:p w:rsidR="006A07AA" w:rsidRDefault="006A07AA" w:rsidP="00D90586">
      <w:pPr>
        <w:ind w:left="420" w:hangingChars="200" w:hanging="420"/>
      </w:pPr>
      <w:r>
        <w:rPr>
          <w:rFonts w:hint="eastAsia"/>
        </w:rPr>
        <w:t>ホクレン農業協同組合連合会</w:t>
      </w:r>
    </w:p>
    <w:p w:rsidR="006A07AA" w:rsidRDefault="006A07AA" w:rsidP="00D90586">
      <w:pPr>
        <w:ind w:left="420" w:hangingChars="200" w:hanging="420"/>
      </w:pPr>
      <w:r>
        <w:rPr>
          <w:rFonts w:hint="eastAsia"/>
        </w:rPr>
        <w:t>農機燃料自動車部　農業機械課　宛</w:t>
      </w:r>
    </w:p>
    <w:p w:rsidR="006A07AA" w:rsidRDefault="006A07AA" w:rsidP="00D90586">
      <w:pPr>
        <w:ind w:left="420" w:hangingChars="200" w:hanging="420"/>
      </w:pPr>
      <w:r>
        <w:t>FAX:011-242-9827</w:t>
      </w:r>
    </w:p>
    <w:p w:rsidR="006A07AA" w:rsidRDefault="006A07AA" w:rsidP="00D90586">
      <w:pPr>
        <w:ind w:left="420" w:hangingChars="200" w:hanging="420"/>
      </w:pPr>
    </w:p>
    <w:p w:rsidR="006A07AA" w:rsidRDefault="006A07AA" w:rsidP="00D90586">
      <w:pPr>
        <w:ind w:left="420" w:hangingChars="200" w:hanging="420"/>
      </w:pPr>
    </w:p>
    <w:p w:rsidR="006A07AA" w:rsidRPr="00096F81" w:rsidRDefault="006A07AA" w:rsidP="00096F81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飼料自給力強化支援</w:t>
      </w:r>
      <w:r w:rsidRPr="00096F81">
        <w:rPr>
          <w:rFonts w:hint="eastAsia"/>
          <w:b/>
          <w:sz w:val="24"/>
          <w:szCs w:val="24"/>
        </w:rPr>
        <w:t>事業</w:t>
      </w:r>
      <w:r>
        <w:rPr>
          <w:rFonts w:hint="eastAsia"/>
          <w:b/>
          <w:sz w:val="24"/>
          <w:szCs w:val="24"/>
        </w:rPr>
        <w:t>に関する貸付主体公募申込</w:t>
      </w:r>
      <w:bookmarkStart w:id="0" w:name="_GoBack"/>
      <w:bookmarkEnd w:id="0"/>
      <w:r>
        <w:rPr>
          <w:rFonts w:hint="eastAsia"/>
          <w:b/>
          <w:sz w:val="24"/>
          <w:szCs w:val="24"/>
        </w:rPr>
        <w:t>書</w:t>
      </w:r>
    </w:p>
    <w:p w:rsidR="006A07AA" w:rsidRPr="003071D6" w:rsidRDefault="006A07AA" w:rsidP="00096F81"/>
    <w:p w:rsidR="006A07AA" w:rsidRDefault="006A07AA" w:rsidP="009A11E3">
      <w:pPr>
        <w:ind w:leftChars="100" w:left="420" w:hangingChars="100" w:hanging="210"/>
      </w:pPr>
      <w:r>
        <w:rPr>
          <w:rFonts w:hint="eastAsia"/>
        </w:rPr>
        <w:t>「飼料自給力強化事業」における貸付主体の公募について、下記のとおり申込みします。</w:t>
      </w:r>
    </w:p>
    <w:p w:rsidR="006A07AA" w:rsidRDefault="006A07AA" w:rsidP="00096F81"/>
    <w:p w:rsidR="006A07AA" w:rsidRDefault="006A07AA" w:rsidP="00096F81">
      <w:pPr>
        <w:jc w:val="center"/>
      </w:pPr>
      <w:r>
        <w:rPr>
          <w:rFonts w:hint="eastAsia"/>
        </w:rPr>
        <w:t>記</w:t>
      </w:r>
    </w:p>
    <w:p w:rsidR="006A07AA" w:rsidRDefault="006A07AA" w:rsidP="00096F81"/>
    <w:p w:rsidR="006A07AA" w:rsidRDefault="006A07AA" w:rsidP="00096F81"/>
    <w:p w:rsidR="006A07AA" w:rsidRPr="009B123C" w:rsidRDefault="006A07AA" w:rsidP="00096F81">
      <w:pPr>
        <w:rPr>
          <w:u w:val="single"/>
        </w:rPr>
      </w:pPr>
      <w:r>
        <w:rPr>
          <w:rFonts w:hint="eastAsia"/>
        </w:rPr>
        <w:t>１．（１）会社名　：</w:t>
      </w:r>
      <w:r w:rsidRPr="009B123C">
        <w:rPr>
          <w:u w:val="single"/>
        </w:rPr>
        <w:t xml:space="preserve">                                      </w:t>
      </w:r>
      <w:r>
        <w:rPr>
          <w:rFonts w:hint="eastAsia"/>
          <w:u w:val="single"/>
        </w:rPr>
        <w:t xml:space="preserve">　　　　</w:t>
      </w:r>
    </w:p>
    <w:p w:rsidR="006A07AA" w:rsidRDefault="006A07AA" w:rsidP="00096F81"/>
    <w:p w:rsidR="006A07AA" w:rsidRDefault="006A07AA" w:rsidP="00096F81">
      <w:r>
        <w:rPr>
          <w:rFonts w:hint="eastAsia"/>
        </w:rPr>
        <w:t xml:space="preserve">　</w:t>
      </w:r>
      <w:r>
        <w:t xml:space="preserve"> </w:t>
      </w:r>
      <w:r>
        <w:rPr>
          <w:rFonts w:hint="eastAsia"/>
        </w:rPr>
        <w:t>（２）所在地　：</w:t>
      </w:r>
      <w:r w:rsidRPr="009B123C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  <w:u w:val="single"/>
        </w:rPr>
        <w:t xml:space="preserve">　　　　</w:t>
      </w:r>
    </w:p>
    <w:p w:rsidR="006A07AA" w:rsidRDefault="006A07AA" w:rsidP="00096F81"/>
    <w:p w:rsidR="006A07AA" w:rsidRDefault="006A07AA" w:rsidP="00096F81">
      <w:r>
        <w:rPr>
          <w:rFonts w:hint="eastAsia"/>
        </w:rPr>
        <w:t xml:space="preserve">　</w:t>
      </w:r>
      <w:r>
        <w:t xml:space="preserve"> </w:t>
      </w:r>
      <w:r>
        <w:rPr>
          <w:rFonts w:hint="eastAsia"/>
        </w:rPr>
        <w:t>（３）代表者名：</w:t>
      </w:r>
      <w:r w:rsidRPr="009B123C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  <w:u w:val="single"/>
        </w:rPr>
        <w:t xml:space="preserve">　　　　</w:t>
      </w:r>
    </w:p>
    <w:p w:rsidR="006A07AA" w:rsidRDefault="006A07AA" w:rsidP="00096F81"/>
    <w:p w:rsidR="006A07AA" w:rsidRDefault="006A07AA" w:rsidP="00096F81"/>
    <w:p w:rsidR="006A07AA" w:rsidRDefault="006A07AA" w:rsidP="00096F81">
      <w:r>
        <w:rPr>
          <w:rFonts w:hint="eastAsia"/>
        </w:rPr>
        <w:t>２．（１）担当者名：</w:t>
      </w:r>
      <w:r w:rsidRPr="009B123C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  <w:u w:val="single"/>
        </w:rPr>
        <w:t xml:space="preserve">　　　　</w:t>
      </w:r>
    </w:p>
    <w:p w:rsidR="006A07AA" w:rsidRDefault="006A07AA" w:rsidP="00096F81"/>
    <w:p w:rsidR="006A07AA" w:rsidRDefault="006A07AA" w:rsidP="00096F81">
      <w:r>
        <w:rPr>
          <w:rFonts w:hint="eastAsia"/>
        </w:rPr>
        <w:t xml:space="preserve">　</w:t>
      </w:r>
      <w:r>
        <w:t xml:space="preserve"> </w:t>
      </w:r>
      <w:r>
        <w:rPr>
          <w:rFonts w:hint="eastAsia"/>
        </w:rPr>
        <w:t>（２）所属部署：</w:t>
      </w:r>
      <w:r w:rsidRPr="009B123C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  <w:u w:val="single"/>
        </w:rPr>
        <w:t xml:space="preserve">　　　　</w:t>
      </w:r>
    </w:p>
    <w:p w:rsidR="006A07AA" w:rsidRDefault="006A07AA" w:rsidP="00096F81"/>
    <w:p w:rsidR="006A07AA" w:rsidRDefault="006A07AA" w:rsidP="00096F81">
      <w:pPr>
        <w:rPr>
          <w:u w:val="single"/>
        </w:rPr>
      </w:pPr>
      <w:r>
        <w:rPr>
          <w:rFonts w:hint="eastAsia"/>
        </w:rPr>
        <w:t xml:space="preserve">　</w:t>
      </w:r>
      <w:r>
        <w:t xml:space="preserve"> </w:t>
      </w:r>
      <w:r>
        <w:rPr>
          <w:rFonts w:hint="eastAsia"/>
        </w:rPr>
        <w:t>（３）連絡先　：</w:t>
      </w:r>
      <w:r>
        <w:rPr>
          <w:u w:val="single"/>
        </w:rPr>
        <w:t>TEL</w:t>
      </w:r>
      <w:r>
        <w:rPr>
          <w:rFonts w:hint="eastAsia"/>
          <w:u w:val="single"/>
        </w:rPr>
        <w:t xml:space="preserve">　　　　　　　　</w:t>
      </w:r>
      <w:r>
        <w:rPr>
          <w:rFonts w:hint="eastAsia"/>
        </w:rPr>
        <w:t xml:space="preserve">　</w:t>
      </w:r>
      <w:r>
        <w:t>FAX</w:t>
      </w:r>
      <w:r w:rsidRPr="009B123C">
        <w:rPr>
          <w:rFonts w:hint="eastAsia"/>
          <w:u w:val="single"/>
        </w:rPr>
        <w:t xml:space="preserve">　　　　　　</w:t>
      </w:r>
      <w:r>
        <w:rPr>
          <w:rFonts w:hint="eastAsia"/>
          <w:u w:val="single"/>
        </w:rPr>
        <w:t xml:space="preserve">　　　　</w:t>
      </w:r>
    </w:p>
    <w:p w:rsidR="006A07AA" w:rsidRDefault="006A07AA" w:rsidP="00096F81">
      <w:pPr>
        <w:rPr>
          <w:u w:val="single"/>
        </w:rPr>
      </w:pPr>
      <w:r>
        <w:rPr>
          <w:rFonts w:hint="eastAsia"/>
        </w:rPr>
        <w:t xml:space="preserve">　　　　　　　　　</w:t>
      </w:r>
      <w:r>
        <w:t xml:space="preserve"> </w:t>
      </w:r>
      <w:r w:rsidRPr="009B123C">
        <w:rPr>
          <w:u w:val="single"/>
        </w:rPr>
        <w:t xml:space="preserve">E-mail                                        </w:t>
      </w:r>
    </w:p>
    <w:p w:rsidR="006A07AA" w:rsidRDefault="006A07AA" w:rsidP="00096F81">
      <w:pPr>
        <w:rPr>
          <w:u w:val="single"/>
        </w:rPr>
      </w:pPr>
    </w:p>
    <w:p w:rsidR="006A07AA" w:rsidRDefault="006A07AA" w:rsidP="009B123C">
      <w:pPr>
        <w:pStyle w:val="Closing"/>
      </w:pPr>
      <w:r>
        <w:rPr>
          <w:rFonts w:hint="eastAsia"/>
        </w:rPr>
        <w:t>以　上</w:t>
      </w:r>
    </w:p>
    <w:p w:rsidR="006A07AA" w:rsidRDefault="006A07AA" w:rsidP="009B123C">
      <w:pPr>
        <w:jc w:val="right"/>
      </w:pPr>
    </w:p>
    <w:p w:rsidR="006A07AA" w:rsidRPr="009B123C" w:rsidRDefault="006A07AA" w:rsidP="009B123C">
      <w:pPr>
        <w:jc w:val="center"/>
      </w:pPr>
      <w:r>
        <w:rPr>
          <w:rFonts w:hint="eastAsia"/>
        </w:rPr>
        <w:t>※平成</w:t>
      </w:r>
      <w:r>
        <w:t>26</w:t>
      </w:r>
      <w:r>
        <w:rPr>
          <w:rFonts w:hint="eastAsia"/>
        </w:rPr>
        <w:t>年</w:t>
      </w:r>
      <w:r>
        <w:t>4</w:t>
      </w:r>
      <w:r>
        <w:rPr>
          <w:rFonts w:hint="eastAsia"/>
        </w:rPr>
        <w:t>月</w:t>
      </w:r>
      <w:r>
        <w:t>15</w:t>
      </w:r>
      <w:r>
        <w:rPr>
          <w:rFonts w:hint="eastAsia"/>
        </w:rPr>
        <w:t>日（火）１２：００〆切です。</w:t>
      </w:r>
    </w:p>
    <w:sectPr w:rsidR="006A07AA" w:rsidRPr="009B123C" w:rsidSect="00A20A0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BE9"/>
    <w:rsid w:val="00011F21"/>
    <w:rsid w:val="000324B8"/>
    <w:rsid w:val="00041260"/>
    <w:rsid w:val="0006503F"/>
    <w:rsid w:val="00067A6B"/>
    <w:rsid w:val="000828D1"/>
    <w:rsid w:val="00096F81"/>
    <w:rsid w:val="000A32A3"/>
    <w:rsid w:val="000C0CCE"/>
    <w:rsid w:val="000D4D9C"/>
    <w:rsid w:val="000E7D6D"/>
    <w:rsid w:val="000F10A6"/>
    <w:rsid w:val="000F3750"/>
    <w:rsid w:val="0011476B"/>
    <w:rsid w:val="001167FE"/>
    <w:rsid w:val="00117F02"/>
    <w:rsid w:val="001545F6"/>
    <w:rsid w:val="00163120"/>
    <w:rsid w:val="001914AD"/>
    <w:rsid w:val="001D7984"/>
    <w:rsid w:val="001E0B65"/>
    <w:rsid w:val="001F51F3"/>
    <w:rsid w:val="0023708B"/>
    <w:rsid w:val="00237A02"/>
    <w:rsid w:val="002470D0"/>
    <w:rsid w:val="002711C9"/>
    <w:rsid w:val="00275855"/>
    <w:rsid w:val="002763F7"/>
    <w:rsid w:val="00280266"/>
    <w:rsid w:val="00280DBF"/>
    <w:rsid w:val="002850B5"/>
    <w:rsid w:val="00291454"/>
    <w:rsid w:val="002961DD"/>
    <w:rsid w:val="002967C4"/>
    <w:rsid w:val="002A5652"/>
    <w:rsid w:val="002D0514"/>
    <w:rsid w:val="002D1288"/>
    <w:rsid w:val="002D76E3"/>
    <w:rsid w:val="002F2ED7"/>
    <w:rsid w:val="002F4BBE"/>
    <w:rsid w:val="003013A1"/>
    <w:rsid w:val="0030371F"/>
    <w:rsid w:val="003071D6"/>
    <w:rsid w:val="0031413F"/>
    <w:rsid w:val="003150FB"/>
    <w:rsid w:val="00324EAB"/>
    <w:rsid w:val="00325CE2"/>
    <w:rsid w:val="0033032E"/>
    <w:rsid w:val="00367BE9"/>
    <w:rsid w:val="00371BA8"/>
    <w:rsid w:val="00387514"/>
    <w:rsid w:val="00391679"/>
    <w:rsid w:val="003A4F92"/>
    <w:rsid w:val="003B0480"/>
    <w:rsid w:val="003D24EF"/>
    <w:rsid w:val="003D6955"/>
    <w:rsid w:val="003E57AC"/>
    <w:rsid w:val="003F3C42"/>
    <w:rsid w:val="003F62DB"/>
    <w:rsid w:val="00405EF9"/>
    <w:rsid w:val="00413986"/>
    <w:rsid w:val="004148FA"/>
    <w:rsid w:val="004212C1"/>
    <w:rsid w:val="00424374"/>
    <w:rsid w:val="00430EE3"/>
    <w:rsid w:val="0045595C"/>
    <w:rsid w:val="004651FB"/>
    <w:rsid w:val="004660B5"/>
    <w:rsid w:val="00471F7C"/>
    <w:rsid w:val="004843F3"/>
    <w:rsid w:val="004872D0"/>
    <w:rsid w:val="004919A5"/>
    <w:rsid w:val="004B11E1"/>
    <w:rsid w:val="004C1597"/>
    <w:rsid w:val="004E0DAA"/>
    <w:rsid w:val="004F672C"/>
    <w:rsid w:val="00501291"/>
    <w:rsid w:val="00510DE9"/>
    <w:rsid w:val="005140F7"/>
    <w:rsid w:val="00523275"/>
    <w:rsid w:val="005249DD"/>
    <w:rsid w:val="00554DD9"/>
    <w:rsid w:val="00557017"/>
    <w:rsid w:val="00562CDD"/>
    <w:rsid w:val="005654D1"/>
    <w:rsid w:val="00566BDE"/>
    <w:rsid w:val="0058307D"/>
    <w:rsid w:val="00591028"/>
    <w:rsid w:val="00596B74"/>
    <w:rsid w:val="005A26D9"/>
    <w:rsid w:val="005B55D9"/>
    <w:rsid w:val="005D0DE0"/>
    <w:rsid w:val="005D39D0"/>
    <w:rsid w:val="006064EA"/>
    <w:rsid w:val="00621537"/>
    <w:rsid w:val="006221D6"/>
    <w:rsid w:val="00624012"/>
    <w:rsid w:val="006372D8"/>
    <w:rsid w:val="00637445"/>
    <w:rsid w:val="00641AC3"/>
    <w:rsid w:val="006468D2"/>
    <w:rsid w:val="00661C40"/>
    <w:rsid w:val="00677C57"/>
    <w:rsid w:val="00686218"/>
    <w:rsid w:val="006915FE"/>
    <w:rsid w:val="006A07AA"/>
    <w:rsid w:val="006C1860"/>
    <w:rsid w:val="006C2D04"/>
    <w:rsid w:val="006E1D43"/>
    <w:rsid w:val="006F49D8"/>
    <w:rsid w:val="007008A7"/>
    <w:rsid w:val="00714253"/>
    <w:rsid w:val="00721730"/>
    <w:rsid w:val="007558DF"/>
    <w:rsid w:val="00765591"/>
    <w:rsid w:val="007728D9"/>
    <w:rsid w:val="00786E4F"/>
    <w:rsid w:val="007912C1"/>
    <w:rsid w:val="007A76BA"/>
    <w:rsid w:val="007C19A5"/>
    <w:rsid w:val="007C2600"/>
    <w:rsid w:val="007D2257"/>
    <w:rsid w:val="007D3790"/>
    <w:rsid w:val="007E2862"/>
    <w:rsid w:val="00822088"/>
    <w:rsid w:val="00822D3F"/>
    <w:rsid w:val="00855ADB"/>
    <w:rsid w:val="00860868"/>
    <w:rsid w:val="00861633"/>
    <w:rsid w:val="00863C47"/>
    <w:rsid w:val="00876525"/>
    <w:rsid w:val="00885D9C"/>
    <w:rsid w:val="0089265D"/>
    <w:rsid w:val="008953FE"/>
    <w:rsid w:val="008A6ACC"/>
    <w:rsid w:val="008A6C36"/>
    <w:rsid w:val="008B2E35"/>
    <w:rsid w:val="008B5387"/>
    <w:rsid w:val="008B7730"/>
    <w:rsid w:val="008C2260"/>
    <w:rsid w:val="008D7E0A"/>
    <w:rsid w:val="00901219"/>
    <w:rsid w:val="009121BC"/>
    <w:rsid w:val="0091384F"/>
    <w:rsid w:val="00920600"/>
    <w:rsid w:val="00937FD5"/>
    <w:rsid w:val="00941006"/>
    <w:rsid w:val="009464C4"/>
    <w:rsid w:val="00951B2A"/>
    <w:rsid w:val="00955FBF"/>
    <w:rsid w:val="009672D3"/>
    <w:rsid w:val="0098363A"/>
    <w:rsid w:val="00995FA3"/>
    <w:rsid w:val="009A11E3"/>
    <w:rsid w:val="009A38A0"/>
    <w:rsid w:val="009A4A15"/>
    <w:rsid w:val="009B123C"/>
    <w:rsid w:val="009B5610"/>
    <w:rsid w:val="009F08D8"/>
    <w:rsid w:val="009F4C1B"/>
    <w:rsid w:val="00A03C9D"/>
    <w:rsid w:val="00A135B3"/>
    <w:rsid w:val="00A15F26"/>
    <w:rsid w:val="00A20A0B"/>
    <w:rsid w:val="00A35BAC"/>
    <w:rsid w:val="00A40B33"/>
    <w:rsid w:val="00A4177F"/>
    <w:rsid w:val="00A43BCE"/>
    <w:rsid w:val="00A7162D"/>
    <w:rsid w:val="00A744C5"/>
    <w:rsid w:val="00A80DD5"/>
    <w:rsid w:val="00AB6A47"/>
    <w:rsid w:val="00AC1EC4"/>
    <w:rsid w:val="00AC4948"/>
    <w:rsid w:val="00AE54AF"/>
    <w:rsid w:val="00AE5B74"/>
    <w:rsid w:val="00AF57A0"/>
    <w:rsid w:val="00AF7D1A"/>
    <w:rsid w:val="00B129C6"/>
    <w:rsid w:val="00B23561"/>
    <w:rsid w:val="00B536A5"/>
    <w:rsid w:val="00B55612"/>
    <w:rsid w:val="00B71778"/>
    <w:rsid w:val="00B77829"/>
    <w:rsid w:val="00B953A3"/>
    <w:rsid w:val="00BA0D12"/>
    <w:rsid w:val="00BA188E"/>
    <w:rsid w:val="00BA3D70"/>
    <w:rsid w:val="00BA4907"/>
    <w:rsid w:val="00BA4A28"/>
    <w:rsid w:val="00BC45AA"/>
    <w:rsid w:val="00BC5905"/>
    <w:rsid w:val="00BC7D82"/>
    <w:rsid w:val="00BE0158"/>
    <w:rsid w:val="00BE3B53"/>
    <w:rsid w:val="00BF61E7"/>
    <w:rsid w:val="00C06492"/>
    <w:rsid w:val="00C077F1"/>
    <w:rsid w:val="00C10BEA"/>
    <w:rsid w:val="00C3187E"/>
    <w:rsid w:val="00C46219"/>
    <w:rsid w:val="00C5325B"/>
    <w:rsid w:val="00C54AC7"/>
    <w:rsid w:val="00C64005"/>
    <w:rsid w:val="00C77208"/>
    <w:rsid w:val="00C948FD"/>
    <w:rsid w:val="00CA22D2"/>
    <w:rsid w:val="00CB4E3F"/>
    <w:rsid w:val="00CC308C"/>
    <w:rsid w:val="00CC433F"/>
    <w:rsid w:val="00CD57D7"/>
    <w:rsid w:val="00CD6CAD"/>
    <w:rsid w:val="00CE04D7"/>
    <w:rsid w:val="00CF30C5"/>
    <w:rsid w:val="00D02244"/>
    <w:rsid w:val="00D11BE9"/>
    <w:rsid w:val="00D21ED6"/>
    <w:rsid w:val="00D246DD"/>
    <w:rsid w:val="00D30817"/>
    <w:rsid w:val="00D327B3"/>
    <w:rsid w:val="00D36BBF"/>
    <w:rsid w:val="00D41ECD"/>
    <w:rsid w:val="00D443F6"/>
    <w:rsid w:val="00D46759"/>
    <w:rsid w:val="00D67CD9"/>
    <w:rsid w:val="00D80114"/>
    <w:rsid w:val="00D801E7"/>
    <w:rsid w:val="00D81FEA"/>
    <w:rsid w:val="00D825A4"/>
    <w:rsid w:val="00D90586"/>
    <w:rsid w:val="00DC3665"/>
    <w:rsid w:val="00DE4649"/>
    <w:rsid w:val="00DE64D8"/>
    <w:rsid w:val="00E043F3"/>
    <w:rsid w:val="00E12F05"/>
    <w:rsid w:val="00E15D99"/>
    <w:rsid w:val="00E40B36"/>
    <w:rsid w:val="00E42FFA"/>
    <w:rsid w:val="00E523C7"/>
    <w:rsid w:val="00E613A7"/>
    <w:rsid w:val="00EA2F84"/>
    <w:rsid w:val="00EA3E7F"/>
    <w:rsid w:val="00EA4345"/>
    <w:rsid w:val="00EA5F77"/>
    <w:rsid w:val="00EB03E1"/>
    <w:rsid w:val="00EC714F"/>
    <w:rsid w:val="00EF09AF"/>
    <w:rsid w:val="00EF138D"/>
    <w:rsid w:val="00F12D24"/>
    <w:rsid w:val="00F34972"/>
    <w:rsid w:val="00F5132F"/>
    <w:rsid w:val="00F60057"/>
    <w:rsid w:val="00F64A79"/>
    <w:rsid w:val="00F74722"/>
    <w:rsid w:val="00F871C1"/>
    <w:rsid w:val="00FB3E49"/>
    <w:rsid w:val="00FE159B"/>
    <w:rsid w:val="00FE3A82"/>
    <w:rsid w:val="00FF6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A0B"/>
    <w:pPr>
      <w:widowControl w:val="0"/>
      <w:jc w:val="both"/>
    </w:pPr>
    <w:rPr>
      <w:noProof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losing">
    <w:name w:val="Closing"/>
    <w:basedOn w:val="Normal"/>
    <w:link w:val="ClosingChar"/>
    <w:uiPriority w:val="99"/>
    <w:rsid w:val="00951B2A"/>
    <w:pPr>
      <w:jc w:val="right"/>
    </w:pPr>
  </w:style>
  <w:style w:type="character" w:customStyle="1" w:styleId="ClosingChar">
    <w:name w:val="Closing Char"/>
    <w:basedOn w:val="DefaultParagraphFont"/>
    <w:link w:val="Closing"/>
    <w:uiPriority w:val="99"/>
    <w:locked/>
    <w:rsid w:val="00951B2A"/>
    <w:rPr>
      <w:rFonts w:cs="Times New Roman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67</Words>
  <Characters>387</Characters>
  <Application>Microsoft Office Outlook</Application>
  <DocSecurity>0</DocSecurity>
  <Lines>0</Lines>
  <Paragraphs>0</Paragraphs>
  <ScaleCrop>false</ScaleCrop>
  <Company>ホクレン農業協同組合連合会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l4177c</dc:creator>
  <cp:keywords/>
  <dc:description/>
  <cp:lastModifiedBy>HOKKAIDO</cp:lastModifiedBy>
  <cp:revision>4</cp:revision>
  <cp:lastPrinted>2014-04-10T02:44:00Z</cp:lastPrinted>
  <dcterms:created xsi:type="dcterms:W3CDTF">2014-04-07T09:08:00Z</dcterms:created>
  <dcterms:modified xsi:type="dcterms:W3CDTF">2014-04-10T02:47:00Z</dcterms:modified>
</cp:coreProperties>
</file>